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AF8" w:rsidRPr="00CA1208" w:rsidRDefault="003B0AF8" w:rsidP="005922E2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3E2E8A" w:rsidRPr="00CA1208" w:rsidRDefault="00AE171B" w:rsidP="005922E2">
      <w:pPr>
        <w:rPr>
          <w:rFonts w:ascii="Times New Roman" w:hAnsi="Times New Roman"/>
          <w:b w:val="0"/>
          <w:bCs w:val="0"/>
          <w:sz w:val="20"/>
          <w:szCs w:val="20"/>
        </w:rPr>
      </w:pPr>
      <w:r>
        <w:rPr>
          <w:rFonts w:ascii="Times New Roman" w:hAnsi="Times New Roman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455295</wp:posOffset>
                </wp:positionV>
                <wp:extent cx="4343400" cy="1990725"/>
                <wp:effectExtent l="0" t="0" r="0" b="190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EE4" w:rsidRDefault="00620EE4" w:rsidP="00453D83">
                            <w:pPr>
                              <w:ind w:left="14"/>
                              <w:rPr>
                                <w:rFonts w:ascii="Futura" w:hAnsi="Futura"/>
                                <w:sz w:val="16"/>
                              </w:rPr>
                            </w:pPr>
                          </w:p>
                          <w:p w:rsidR="00620EE4" w:rsidRPr="00CA1208" w:rsidRDefault="006D0FA0" w:rsidP="00453D83">
                            <w:pPr>
                              <w:ind w:left="14"/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:rsidR="00E67402" w:rsidRPr="00CA1208" w:rsidRDefault="00E67402" w:rsidP="00453D83">
                            <w:pPr>
                              <w:ind w:left="14"/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</w:pPr>
                          </w:p>
                          <w:p w:rsidR="00B33DFB" w:rsidRPr="00CA1208" w:rsidRDefault="00B33DFB" w:rsidP="00B33DFB">
                            <w:pPr>
                              <w:ind w:left="14"/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</w:pPr>
                            <w:r w:rsidRPr="00CA1208"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  <w:t>CYNTHIA HARDING</w:t>
                            </w:r>
                            <w:r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  <w:t>, M.P.H.</w:t>
                            </w:r>
                          </w:p>
                          <w:p w:rsidR="00620EE4" w:rsidRPr="00961FA2" w:rsidRDefault="00B33DFB" w:rsidP="00453D83">
                            <w:pPr>
                              <w:pStyle w:val="Heading5"/>
                              <w:ind w:left="14"/>
                              <w:rPr>
                                <w:rFonts w:ascii="Futura" w:hAnsi="Futura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utura" w:hAnsi="Futura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 xml:space="preserve">Interim </w:t>
                            </w:r>
                            <w:r w:rsidR="00620EE4" w:rsidRPr="00961FA2">
                              <w:rPr>
                                <w:rFonts w:ascii="Futura" w:hAnsi="Futura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Director</w:t>
                            </w:r>
                          </w:p>
                          <w:p w:rsidR="00620EE4" w:rsidRPr="00CA1208" w:rsidRDefault="00620EE4" w:rsidP="00453D83">
                            <w:pPr>
                              <w:ind w:left="1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20EE4" w:rsidRPr="00CA1208" w:rsidRDefault="00B33DFB" w:rsidP="00453D83">
                            <w:pPr>
                              <w:ind w:left="14"/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  <w:t>JEFFREY D. GUNZENHAUSER</w:t>
                            </w:r>
                            <w:r w:rsidR="00961FA2"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  <w:t xml:space="preserve"> M.D.</w:t>
                            </w:r>
                            <w:proofErr w:type="gramStart"/>
                            <w:r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61FA2"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  <w:t xml:space="preserve"> M.P.H</w:t>
                            </w:r>
                            <w:proofErr w:type="gramEnd"/>
                            <w:r w:rsidR="00961FA2">
                              <w:rPr>
                                <w:rFonts w:ascii="Futura" w:hAnsi="Futur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B33DFB" w:rsidRPr="00961FA2" w:rsidRDefault="00B33DFB" w:rsidP="00B33DFB">
                            <w:pPr>
                              <w:pStyle w:val="Heading5"/>
                              <w:ind w:left="14"/>
                              <w:rPr>
                                <w:rFonts w:ascii="Futura" w:hAnsi="Futura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utura" w:hAnsi="Futura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 xml:space="preserve">Interim </w:t>
                            </w:r>
                            <w:r>
                              <w:rPr>
                                <w:rFonts w:ascii="Futura" w:hAnsi="Futura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Health Officer</w:t>
                            </w:r>
                          </w:p>
                          <w:p w:rsidR="00961FA2" w:rsidRPr="004F4720" w:rsidRDefault="00961FA2" w:rsidP="00961FA2">
                            <w:pPr>
                              <w:ind w:left="14"/>
                              <w:rPr>
                                <w:rStyle w:val="Emphasis"/>
                                <w:rFonts w:ascii="Futura" w:hAnsi="Futura" w:cs="Arial"/>
                                <w:bCs w:val="0"/>
                                <w:i w:val="0"/>
                                <w:sz w:val="16"/>
                                <w:szCs w:val="16"/>
                              </w:rPr>
                            </w:pPr>
                          </w:p>
                          <w:p w:rsidR="00961FA2" w:rsidRPr="00961FA2" w:rsidRDefault="00961FA2" w:rsidP="00961FA2">
                            <w:pPr>
                              <w:ind w:left="14"/>
                              <w:rPr>
                                <w:rStyle w:val="Emphasis"/>
                                <w:rFonts w:ascii="Futura" w:hAnsi="Futura" w:cs="Arial"/>
                                <w:bCs w:val="0"/>
                                <w:i w:val="0"/>
                                <w:sz w:val="16"/>
                                <w:szCs w:val="16"/>
                              </w:rPr>
                            </w:pPr>
                            <w:r w:rsidRPr="00961FA2">
                              <w:rPr>
                                <w:rStyle w:val="Emphasis"/>
                                <w:rFonts w:ascii="Futura" w:hAnsi="Futura" w:cs="Arial"/>
                                <w:bCs w:val="0"/>
                                <w:i w:val="0"/>
                                <w:sz w:val="16"/>
                                <w:szCs w:val="16"/>
                              </w:rPr>
                              <w:t>CHILDREN’S MEDICAL SERVICES</w:t>
                            </w:r>
                          </w:p>
                          <w:p w:rsidR="00E82C96" w:rsidRPr="00270A31" w:rsidRDefault="00E82C96" w:rsidP="00E82C96">
                            <w:pPr>
                              <w:ind w:left="14"/>
                              <w:rPr>
                                <w:rFonts w:ascii="Futura" w:hAnsi="Futura" w:cs="Arial"/>
                                <w:sz w:val="14"/>
                                <w:szCs w:val="14"/>
                              </w:rPr>
                            </w:pPr>
                            <w:r w:rsidRPr="00270A31">
                              <w:rPr>
                                <w:rFonts w:ascii="Futura" w:hAnsi="Futura" w:cs="Arial"/>
                                <w:sz w:val="14"/>
                                <w:szCs w:val="14"/>
                              </w:rPr>
                              <w:t>ANNA LONG, Ph.D., M.P.H.</w:t>
                            </w:r>
                          </w:p>
                          <w:p w:rsidR="00E82C96" w:rsidRPr="00270A31" w:rsidRDefault="00E82C96" w:rsidP="00E82C96">
                            <w:pPr>
                              <w:ind w:left="14"/>
                              <w:rPr>
                                <w:rFonts w:ascii="Futura" w:hAnsi="Futura" w:cs="Arial"/>
                                <w:sz w:val="14"/>
                                <w:szCs w:val="14"/>
                              </w:rPr>
                            </w:pPr>
                            <w:r w:rsidRPr="00270A31">
                              <w:rPr>
                                <w:rFonts w:ascii="Futura" w:hAnsi="Futura" w:cs="Arial"/>
                                <w:sz w:val="14"/>
                                <w:szCs w:val="14"/>
                              </w:rPr>
                              <w:t>Director</w:t>
                            </w:r>
                          </w:p>
                          <w:p w:rsidR="00E82C96" w:rsidRPr="00E97B7B" w:rsidRDefault="00270A31" w:rsidP="00E82C96">
                            <w:pPr>
                              <w:ind w:left="14"/>
                              <w:rPr>
                                <w:rStyle w:val="Emphasis"/>
                                <w:rFonts w:ascii="Futura" w:hAnsi="Futura" w:cs="Arial"/>
                                <w:b w:val="0"/>
                                <w:bCs w:val="0"/>
                                <w:i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Emphasis"/>
                                <w:rFonts w:ascii="Futura" w:hAnsi="Futura" w:cs="Arial"/>
                                <w:b w:val="0"/>
                                <w:bCs w:val="0"/>
                                <w:i w:val="0"/>
                                <w:sz w:val="14"/>
                                <w:szCs w:val="14"/>
                              </w:rPr>
                              <w:t>Child Health and Disability Prevention (CHDP) Program</w:t>
                            </w:r>
                          </w:p>
                          <w:p w:rsidR="00E82C96" w:rsidRPr="000B0F86" w:rsidRDefault="00E82C96" w:rsidP="00E82C96">
                            <w:pPr>
                              <w:ind w:left="14"/>
                              <w:rPr>
                                <w:rFonts w:ascii="Futura" w:hAnsi="Futura"/>
                                <w:b w:val="0"/>
                                <w:sz w:val="14"/>
                                <w:szCs w:val="14"/>
                              </w:rPr>
                            </w:pPr>
                            <w:r w:rsidRPr="000B0F86">
                              <w:rPr>
                                <w:rFonts w:ascii="Futura" w:hAnsi="Futura" w:cs="Arial"/>
                                <w:b w:val="0"/>
                                <w:sz w:val="14"/>
                                <w:szCs w:val="14"/>
                              </w:rPr>
                              <w:t>9320 Telstar Avenue, Suite 226</w:t>
                            </w:r>
                            <w:r>
                              <w:rPr>
                                <w:rFonts w:ascii="Futura" w:hAnsi="Futura" w:cs="Arial"/>
                                <w:b w:val="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0B0F86">
                              <w:rPr>
                                <w:rFonts w:ascii="Futura" w:hAnsi="Futura" w:cs="Arial"/>
                                <w:b w:val="0"/>
                                <w:sz w:val="14"/>
                                <w:szCs w:val="14"/>
                              </w:rPr>
                              <w:t>El Monte, California  91731</w:t>
                            </w:r>
                            <w:r w:rsidRPr="000B0F86">
                              <w:rPr>
                                <w:rFonts w:ascii="Futura" w:hAnsi="Futura" w:cs="Arial"/>
                                <w:b w:val="0"/>
                                <w:sz w:val="14"/>
                                <w:szCs w:val="14"/>
                              </w:rPr>
                              <w:br/>
                              <w:t xml:space="preserve">TEL (626) 569-6001 </w:t>
                            </w:r>
                            <w:r w:rsidRPr="000B0F86">
                              <w:rPr>
                                <w:rFonts w:ascii="Futura" w:hAnsi="Futura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sym w:font="Symbol" w:char="F0B7"/>
                            </w:r>
                            <w:r w:rsidRPr="000B0F86">
                              <w:rPr>
                                <w:rFonts w:ascii="Futura" w:hAnsi="Futura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0B0F86">
                              <w:rPr>
                                <w:rFonts w:ascii="Futura" w:hAnsi="Futura" w:cs="Arial"/>
                                <w:b w:val="0"/>
                                <w:sz w:val="14"/>
                                <w:szCs w:val="14"/>
                              </w:rPr>
                              <w:t>FAX (626) 569-1909</w:t>
                            </w:r>
                          </w:p>
                          <w:p w:rsidR="00E82C96" w:rsidRDefault="00B33DFB" w:rsidP="00E82C96">
                            <w:pPr>
                              <w:ind w:left="14"/>
                              <w:rPr>
                                <w:rFonts w:ascii="Futura" w:hAnsi="Futura"/>
                                <w:b w:val="0"/>
                                <w:sz w:val="14"/>
                                <w:szCs w:val="14"/>
                              </w:rPr>
                            </w:pPr>
                            <w:hyperlink r:id="rId5" w:history="1">
                              <w:r w:rsidR="00E82C96" w:rsidRPr="0080560F">
                                <w:rPr>
                                  <w:rStyle w:val="Hyperlink"/>
                                  <w:rFonts w:ascii="Futura" w:hAnsi="Futura"/>
                                  <w:b w:val="0"/>
                                  <w:sz w:val="14"/>
                                  <w:szCs w:val="14"/>
                                </w:rPr>
                                <w:t>www.publichealth.lacounty.gov/cms</w:t>
                              </w:r>
                            </w:hyperlink>
                          </w:p>
                          <w:p w:rsidR="00CA1208" w:rsidRPr="000B0F86" w:rsidRDefault="00CA1208" w:rsidP="00453D83">
                            <w:pPr>
                              <w:ind w:left="14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.75pt;margin-top:35.85pt;width:342pt;height:15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" filled="f" stroked="f">
                <v:textbox>
                  <w:txbxContent>
                    <w:p w:rsidR="00620EE4" w:rsidRDefault="00620EE4" w:rsidP="00453D83">
                      <w:pPr>
                        <w:ind w:left="14"/>
                        <w:rPr>
                          <w:rFonts w:ascii="Futura" w:hAnsi="Futura"/>
                          <w:sz w:val="16"/>
                        </w:rPr>
                      </w:pPr>
                    </w:p>
                    <w:p w:rsidR="00620EE4" w:rsidRPr="00CA1208" w:rsidRDefault="006D0FA0" w:rsidP="00453D83">
                      <w:pPr>
                        <w:ind w:left="14"/>
                        <w:rPr>
                          <w:rFonts w:ascii="Futura" w:hAnsi="Futura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:rsidR="00E67402" w:rsidRPr="00CA1208" w:rsidRDefault="00E67402" w:rsidP="00453D83">
                      <w:pPr>
                        <w:ind w:left="14"/>
                        <w:rPr>
                          <w:rFonts w:ascii="Futura" w:hAnsi="Futura"/>
                          <w:sz w:val="16"/>
                          <w:szCs w:val="16"/>
                        </w:rPr>
                      </w:pPr>
                    </w:p>
                    <w:p w:rsidR="00B33DFB" w:rsidRPr="00CA1208" w:rsidRDefault="00B33DFB" w:rsidP="00B33DFB">
                      <w:pPr>
                        <w:ind w:left="14"/>
                        <w:rPr>
                          <w:rFonts w:ascii="Futura" w:hAnsi="Futura"/>
                          <w:sz w:val="16"/>
                          <w:szCs w:val="16"/>
                        </w:rPr>
                      </w:pPr>
                      <w:r w:rsidRPr="00CA1208">
                        <w:rPr>
                          <w:rFonts w:ascii="Futura" w:hAnsi="Futura"/>
                          <w:sz w:val="16"/>
                          <w:szCs w:val="16"/>
                        </w:rPr>
                        <w:t>CYNTHIA HARDING</w:t>
                      </w:r>
                      <w:r>
                        <w:rPr>
                          <w:rFonts w:ascii="Futura" w:hAnsi="Futura"/>
                          <w:sz w:val="16"/>
                          <w:szCs w:val="16"/>
                        </w:rPr>
                        <w:t>, M.P.H.</w:t>
                      </w:r>
                    </w:p>
                    <w:p w:rsidR="00620EE4" w:rsidRPr="00961FA2" w:rsidRDefault="00B33DFB" w:rsidP="00453D83">
                      <w:pPr>
                        <w:pStyle w:val="Heading5"/>
                        <w:ind w:left="14"/>
                        <w:rPr>
                          <w:rFonts w:ascii="Futura" w:hAnsi="Futura"/>
                          <w:b w:val="0"/>
                          <w:bCs w:val="0"/>
                          <w:sz w:val="14"/>
                          <w:szCs w:val="14"/>
                        </w:rPr>
                      </w:pPr>
                      <w:r>
                        <w:rPr>
                          <w:rFonts w:ascii="Futura" w:hAnsi="Futura"/>
                          <w:b w:val="0"/>
                          <w:bCs w:val="0"/>
                          <w:sz w:val="14"/>
                          <w:szCs w:val="14"/>
                        </w:rPr>
                        <w:t xml:space="preserve">Interim </w:t>
                      </w:r>
                      <w:r w:rsidR="00620EE4" w:rsidRPr="00961FA2">
                        <w:rPr>
                          <w:rFonts w:ascii="Futura" w:hAnsi="Futura"/>
                          <w:b w:val="0"/>
                          <w:bCs w:val="0"/>
                          <w:sz w:val="14"/>
                          <w:szCs w:val="14"/>
                        </w:rPr>
                        <w:t>Director</w:t>
                      </w:r>
                    </w:p>
                    <w:p w:rsidR="00620EE4" w:rsidRPr="00CA1208" w:rsidRDefault="00620EE4" w:rsidP="00453D83">
                      <w:pPr>
                        <w:ind w:left="14"/>
                        <w:rPr>
                          <w:sz w:val="16"/>
                          <w:szCs w:val="16"/>
                        </w:rPr>
                      </w:pPr>
                    </w:p>
                    <w:p w:rsidR="00620EE4" w:rsidRPr="00CA1208" w:rsidRDefault="00B33DFB" w:rsidP="00453D83">
                      <w:pPr>
                        <w:ind w:left="14"/>
                        <w:rPr>
                          <w:rFonts w:ascii="Futura" w:hAnsi="Futura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sz w:val="16"/>
                          <w:szCs w:val="16"/>
                        </w:rPr>
                        <w:t>JEFFREY D. GUNZENHAUSER</w:t>
                      </w:r>
                      <w:r w:rsidR="00961FA2">
                        <w:rPr>
                          <w:rFonts w:ascii="Futura" w:hAnsi="Futura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Futura" w:hAnsi="Futura"/>
                          <w:sz w:val="16"/>
                          <w:szCs w:val="16"/>
                        </w:rPr>
                        <w:t xml:space="preserve"> M.D.</w:t>
                      </w:r>
                      <w:proofErr w:type="gramStart"/>
                      <w:r>
                        <w:rPr>
                          <w:rFonts w:ascii="Futura" w:hAnsi="Futura"/>
                          <w:sz w:val="16"/>
                          <w:szCs w:val="16"/>
                        </w:rPr>
                        <w:t xml:space="preserve">, </w:t>
                      </w:r>
                      <w:r w:rsidR="00961FA2">
                        <w:rPr>
                          <w:rFonts w:ascii="Futura" w:hAnsi="Futura"/>
                          <w:sz w:val="16"/>
                          <w:szCs w:val="16"/>
                        </w:rPr>
                        <w:t xml:space="preserve"> M.P.H</w:t>
                      </w:r>
                      <w:proofErr w:type="gramEnd"/>
                      <w:r w:rsidR="00961FA2">
                        <w:rPr>
                          <w:rFonts w:ascii="Futura" w:hAnsi="Futura"/>
                          <w:sz w:val="16"/>
                          <w:szCs w:val="16"/>
                        </w:rPr>
                        <w:t>.</w:t>
                      </w:r>
                    </w:p>
                    <w:p w:rsidR="00B33DFB" w:rsidRPr="00961FA2" w:rsidRDefault="00B33DFB" w:rsidP="00B33DFB">
                      <w:pPr>
                        <w:pStyle w:val="Heading5"/>
                        <w:ind w:left="14"/>
                        <w:rPr>
                          <w:rFonts w:ascii="Futura" w:hAnsi="Futura"/>
                          <w:b w:val="0"/>
                          <w:bCs w:val="0"/>
                          <w:sz w:val="14"/>
                          <w:szCs w:val="14"/>
                        </w:rPr>
                      </w:pPr>
                      <w:r>
                        <w:rPr>
                          <w:rFonts w:ascii="Futura" w:hAnsi="Futura"/>
                          <w:b w:val="0"/>
                          <w:bCs w:val="0"/>
                          <w:sz w:val="14"/>
                          <w:szCs w:val="14"/>
                        </w:rPr>
                        <w:t xml:space="preserve">Interim </w:t>
                      </w:r>
                      <w:r>
                        <w:rPr>
                          <w:rFonts w:ascii="Futura" w:hAnsi="Futura"/>
                          <w:b w:val="0"/>
                          <w:bCs w:val="0"/>
                          <w:sz w:val="14"/>
                          <w:szCs w:val="14"/>
                        </w:rPr>
                        <w:t>Health Officer</w:t>
                      </w:r>
                    </w:p>
                    <w:p w:rsidR="00961FA2" w:rsidRPr="004F4720" w:rsidRDefault="00961FA2" w:rsidP="00961FA2">
                      <w:pPr>
                        <w:ind w:left="14"/>
                        <w:rPr>
                          <w:rStyle w:val="Emphasis"/>
                          <w:rFonts w:ascii="Futura" w:hAnsi="Futura" w:cs="Arial"/>
                          <w:bCs w:val="0"/>
                          <w:i w:val="0"/>
                          <w:sz w:val="16"/>
                          <w:szCs w:val="16"/>
                        </w:rPr>
                      </w:pPr>
                    </w:p>
                    <w:p w:rsidR="00961FA2" w:rsidRPr="00961FA2" w:rsidRDefault="00961FA2" w:rsidP="00961FA2">
                      <w:pPr>
                        <w:ind w:left="14"/>
                        <w:rPr>
                          <w:rStyle w:val="Emphasis"/>
                          <w:rFonts w:ascii="Futura" w:hAnsi="Futura" w:cs="Arial"/>
                          <w:bCs w:val="0"/>
                          <w:i w:val="0"/>
                          <w:sz w:val="16"/>
                          <w:szCs w:val="16"/>
                        </w:rPr>
                      </w:pPr>
                      <w:r w:rsidRPr="00961FA2">
                        <w:rPr>
                          <w:rStyle w:val="Emphasis"/>
                          <w:rFonts w:ascii="Futura" w:hAnsi="Futura" w:cs="Arial"/>
                          <w:bCs w:val="0"/>
                          <w:i w:val="0"/>
                          <w:sz w:val="16"/>
                          <w:szCs w:val="16"/>
                        </w:rPr>
                        <w:t>CHILDREN’S MEDICAL SERVICES</w:t>
                      </w:r>
                    </w:p>
                    <w:p w:rsidR="00E82C96" w:rsidRPr="00270A31" w:rsidRDefault="00E82C96" w:rsidP="00E82C96">
                      <w:pPr>
                        <w:ind w:left="14"/>
                        <w:rPr>
                          <w:rFonts w:ascii="Futura" w:hAnsi="Futura" w:cs="Arial"/>
                          <w:sz w:val="14"/>
                          <w:szCs w:val="14"/>
                        </w:rPr>
                      </w:pPr>
                      <w:r w:rsidRPr="00270A31">
                        <w:rPr>
                          <w:rFonts w:ascii="Futura" w:hAnsi="Futura" w:cs="Arial"/>
                          <w:sz w:val="14"/>
                          <w:szCs w:val="14"/>
                        </w:rPr>
                        <w:t>ANNA LONG, Ph.D., M.P.H.</w:t>
                      </w:r>
                    </w:p>
                    <w:p w:rsidR="00E82C96" w:rsidRPr="00270A31" w:rsidRDefault="00E82C96" w:rsidP="00E82C96">
                      <w:pPr>
                        <w:ind w:left="14"/>
                        <w:rPr>
                          <w:rFonts w:ascii="Futura" w:hAnsi="Futura" w:cs="Arial"/>
                          <w:sz w:val="14"/>
                          <w:szCs w:val="14"/>
                        </w:rPr>
                      </w:pPr>
                      <w:r w:rsidRPr="00270A31">
                        <w:rPr>
                          <w:rFonts w:ascii="Futura" w:hAnsi="Futura" w:cs="Arial"/>
                          <w:sz w:val="14"/>
                          <w:szCs w:val="14"/>
                        </w:rPr>
                        <w:t>Director</w:t>
                      </w:r>
                    </w:p>
                    <w:p w:rsidR="00E82C96" w:rsidRPr="00E97B7B" w:rsidRDefault="00270A31" w:rsidP="00E82C96">
                      <w:pPr>
                        <w:ind w:left="14"/>
                        <w:rPr>
                          <w:rStyle w:val="Emphasis"/>
                          <w:rFonts w:ascii="Futura" w:hAnsi="Futura" w:cs="Arial"/>
                          <w:b w:val="0"/>
                          <w:bCs w:val="0"/>
                          <w:i w:val="0"/>
                          <w:sz w:val="14"/>
                          <w:szCs w:val="14"/>
                        </w:rPr>
                      </w:pPr>
                      <w:r>
                        <w:rPr>
                          <w:rStyle w:val="Emphasis"/>
                          <w:rFonts w:ascii="Futura" w:hAnsi="Futura" w:cs="Arial"/>
                          <w:b w:val="0"/>
                          <w:bCs w:val="0"/>
                          <w:i w:val="0"/>
                          <w:sz w:val="14"/>
                          <w:szCs w:val="14"/>
                        </w:rPr>
                        <w:t>Child Health and Disability Prevention (CHDP) Program</w:t>
                      </w:r>
                    </w:p>
                    <w:p w:rsidR="00E82C96" w:rsidRPr="000B0F86" w:rsidRDefault="00E82C96" w:rsidP="00E82C96">
                      <w:pPr>
                        <w:ind w:left="14"/>
                        <w:rPr>
                          <w:rFonts w:ascii="Futura" w:hAnsi="Futura"/>
                          <w:b w:val="0"/>
                          <w:sz w:val="14"/>
                          <w:szCs w:val="14"/>
                        </w:rPr>
                      </w:pPr>
                      <w:r w:rsidRPr="000B0F86">
                        <w:rPr>
                          <w:rFonts w:ascii="Futura" w:hAnsi="Futura" w:cs="Arial"/>
                          <w:b w:val="0"/>
                          <w:sz w:val="14"/>
                          <w:szCs w:val="14"/>
                        </w:rPr>
                        <w:t>9320 Telstar Avenue, Suite 226</w:t>
                      </w:r>
                      <w:r>
                        <w:rPr>
                          <w:rFonts w:ascii="Futura" w:hAnsi="Futura" w:cs="Arial"/>
                          <w:b w:val="0"/>
                          <w:sz w:val="14"/>
                          <w:szCs w:val="14"/>
                        </w:rPr>
                        <w:t xml:space="preserve">, </w:t>
                      </w:r>
                      <w:r w:rsidRPr="000B0F86">
                        <w:rPr>
                          <w:rFonts w:ascii="Futura" w:hAnsi="Futura" w:cs="Arial"/>
                          <w:b w:val="0"/>
                          <w:sz w:val="14"/>
                          <w:szCs w:val="14"/>
                        </w:rPr>
                        <w:t>El Monte, California  91731</w:t>
                      </w:r>
                      <w:r w:rsidRPr="000B0F86">
                        <w:rPr>
                          <w:rFonts w:ascii="Futura" w:hAnsi="Futura" w:cs="Arial"/>
                          <w:b w:val="0"/>
                          <w:sz w:val="14"/>
                          <w:szCs w:val="14"/>
                        </w:rPr>
                        <w:br/>
                        <w:t xml:space="preserve">TEL (626) 569-6001 </w:t>
                      </w:r>
                      <w:r w:rsidRPr="000B0F86">
                        <w:rPr>
                          <w:rFonts w:ascii="Futura" w:hAnsi="Futura"/>
                          <w:b w:val="0"/>
                          <w:bCs w:val="0"/>
                          <w:sz w:val="14"/>
                          <w:szCs w:val="14"/>
                        </w:rPr>
                        <w:sym w:font="Symbol" w:char="F0B7"/>
                      </w:r>
                      <w:r w:rsidRPr="000B0F86">
                        <w:rPr>
                          <w:rFonts w:ascii="Futura" w:hAnsi="Futura"/>
                          <w:b w:val="0"/>
                          <w:bCs w:val="0"/>
                          <w:sz w:val="14"/>
                          <w:szCs w:val="14"/>
                        </w:rPr>
                        <w:t xml:space="preserve">  </w:t>
                      </w:r>
                      <w:r w:rsidRPr="000B0F86">
                        <w:rPr>
                          <w:rFonts w:ascii="Futura" w:hAnsi="Futura" w:cs="Arial"/>
                          <w:b w:val="0"/>
                          <w:sz w:val="14"/>
                          <w:szCs w:val="14"/>
                        </w:rPr>
                        <w:t>FAX (626) 569-1909</w:t>
                      </w:r>
                    </w:p>
                    <w:p w:rsidR="00E82C96" w:rsidRDefault="00B33DFB" w:rsidP="00E82C96">
                      <w:pPr>
                        <w:ind w:left="14"/>
                        <w:rPr>
                          <w:rFonts w:ascii="Futura" w:hAnsi="Futura"/>
                          <w:b w:val="0"/>
                          <w:sz w:val="14"/>
                          <w:szCs w:val="14"/>
                        </w:rPr>
                      </w:pPr>
                      <w:hyperlink r:id="rId6" w:history="1">
                        <w:r w:rsidR="00E82C96" w:rsidRPr="0080560F">
                          <w:rPr>
                            <w:rStyle w:val="Hyperlink"/>
                            <w:rFonts w:ascii="Futura" w:hAnsi="Futura"/>
                            <w:b w:val="0"/>
                            <w:sz w:val="14"/>
                            <w:szCs w:val="14"/>
                          </w:rPr>
                          <w:t>www.publichealth.lacounty.gov/cms</w:t>
                        </w:r>
                      </w:hyperlink>
                    </w:p>
                    <w:p w:rsidR="00CA1208" w:rsidRPr="000B0F86" w:rsidRDefault="00CA1208" w:rsidP="00453D83">
                      <w:pPr>
                        <w:ind w:left="14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-10795</wp:posOffset>
                </wp:positionV>
                <wp:extent cx="907415" cy="796290"/>
                <wp:effectExtent l="0" t="0" r="4445" b="254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EE4" w:rsidRDefault="006A7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704850"/>
                                  <wp:effectExtent l="19050" t="0" r="0" b="0"/>
                                  <wp:docPr id="2" name="Picture 2" descr="seal-bw-hi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al-bw-hi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68pt;margin-top:-.85pt;width:71.45pt;height:62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8OgAIAABMFAAAOAAAAZHJzL2Uyb0RvYy54bWysVNuO2yAQfa/Uf0C8Z32Rc7EVZ7WXuqq0&#10;vUi7/QACOEbFgICNva367x1wkk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" stroked="f">
                <v:textbox style="mso-fit-shape-to-text:t">
                  <w:txbxContent>
                    <w:p w:rsidR="00620EE4" w:rsidRDefault="006A7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4850" cy="704850"/>
                            <wp:effectExtent l="19050" t="0" r="0" b="0"/>
                            <wp:docPr id="2" name="Picture 2" descr="seal-bw-hi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al-bw-hi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F7F" w:rsidRPr="00CA1208">
        <w:rPr>
          <w:rFonts w:ascii="Times New Roman" w:hAnsi="Times New Roman"/>
          <w:b w:val="0"/>
          <w:bCs w:val="0"/>
          <w:sz w:val="20"/>
          <w:szCs w:val="20"/>
        </w:rPr>
        <w:t xml:space="preserve">  </w:t>
      </w:r>
      <w:r w:rsidR="006E50B0" w:rsidRPr="00CA1208">
        <w:rPr>
          <w:rFonts w:ascii="Times New Roman" w:hAnsi="Times New Roman"/>
          <w:b w:val="0"/>
          <w:bCs w:val="0"/>
          <w:sz w:val="20"/>
          <w:szCs w:val="20"/>
        </w:rPr>
        <w:t xml:space="preserve">  </w:t>
      </w:r>
      <w:r w:rsidR="006A706C">
        <w:rPr>
          <w:rFonts w:ascii="Times New Roman" w:hAnsi="Times New Roman"/>
          <w:b w:val="0"/>
          <w:bCs w:val="0"/>
          <w:noProof/>
          <w:sz w:val="20"/>
          <w:szCs w:val="20"/>
        </w:rPr>
        <w:drawing>
          <wp:inline distT="0" distB="0" distL="0" distR="0">
            <wp:extent cx="2362200" cy="762000"/>
            <wp:effectExtent l="19050" t="0" r="0" b="0"/>
            <wp:docPr id="1" name="Picture 1" descr="PublicHealth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Health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8A" w:rsidRPr="00CA1208" w:rsidRDefault="00AE171B">
      <w:pPr>
        <w:rPr>
          <w:rFonts w:ascii="Times New Roman" w:hAnsi="Times New Roman"/>
          <w:b w:val="0"/>
          <w:bCs w:val="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151130</wp:posOffset>
                </wp:positionV>
                <wp:extent cx="1371600" cy="160020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EE4" w:rsidRPr="00D22E56" w:rsidRDefault="00620EE4" w:rsidP="00453D83">
                            <w:pP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</w:pPr>
                            <w:r w:rsidRPr="00D22E56"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  <w:t>BOARD OF SUPERVISORS</w:t>
                            </w:r>
                          </w:p>
                          <w:p w:rsidR="00620EE4" w:rsidRPr="00D22E56" w:rsidRDefault="00620EE4" w:rsidP="00453D83">
                            <w:pPr>
                              <w:ind w:left="86"/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</w:pPr>
                          </w:p>
                          <w:p w:rsidR="00620EE4" w:rsidRPr="00D22E56" w:rsidRDefault="00B33DFB" w:rsidP="00453D83">
                            <w:pP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  <w:t>Hilda Solis</w:t>
                            </w:r>
                          </w:p>
                          <w:p w:rsidR="00620EE4" w:rsidRPr="00D22E56" w:rsidRDefault="00620EE4" w:rsidP="00453D83">
                            <w:pPr>
                              <w:pStyle w:val="Heading4"/>
                              <w:spacing w:after="60"/>
                              <w:ind w:left="0"/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  <w:r w:rsidRPr="00D22E56"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  <w:t>First District</w:t>
                            </w:r>
                          </w:p>
                          <w:p w:rsidR="00620EE4" w:rsidRPr="00D22E56" w:rsidRDefault="00620EE4" w:rsidP="00453D83">
                            <w:pP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  <w:t>Mark Ridley-Thomas</w:t>
                            </w:r>
                          </w:p>
                          <w:p w:rsidR="00620EE4" w:rsidRPr="00D22E56" w:rsidRDefault="00620EE4" w:rsidP="00453D83">
                            <w:pPr>
                              <w:pStyle w:val="Heading4"/>
                              <w:spacing w:after="60"/>
                              <w:ind w:left="0"/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  <w:r w:rsidRPr="00D22E56"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  <w:t>Second District</w:t>
                            </w:r>
                          </w:p>
                          <w:p w:rsidR="00620EE4" w:rsidRPr="00D22E56" w:rsidRDefault="00B33DFB" w:rsidP="00453D83">
                            <w:pP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  <w:t xml:space="preserve">Sheila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  <w:t>Kuehl</w:t>
                            </w:r>
                            <w:proofErr w:type="spellEnd"/>
                          </w:p>
                          <w:p w:rsidR="00620EE4" w:rsidRPr="00D22E56" w:rsidRDefault="00620EE4" w:rsidP="00453D83">
                            <w:pPr>
                              <w:pStyle w:val="Heading4"/>
                              <w:spacing w:after="60"/>
                              <w:ind w:left="0"/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  <w:r w:rsidRPr="00D22E56"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  <w:t>Third District</w:t>
                            </w:r>
                          </w:p>
                          <w:p w:rsidR="00620EE4" w:rsidRPr="00D22E56" w:rsidRDefault="00620EE4" w:rsidP="00453D83">
                            <w:pP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</w:pPr>
                            <w:r w:rsidRPr="00D22E56"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  <w:t xml:space="preserve">Don </w:t>
                            </w:r>
                            <w:proofErr w:type="spellStart"/>
                            <w:r w:rsidRPr="00D22E56"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  <w:t>Knabe</w:t>
                            </w:r>
                            <w:proofErr w:type="spellEnd"/>
                          </w:p>
                          <w:p w:rsidR="00620EE4" w:rsidRPr="00D22E56" w:rsidRDefault="00620EE4" w:rsidP="00453D83">
                            <w:pPr>
                              <w:pStyle w:val="Heading4"/>
                              <w:spacing w:after="60"/>
                              <w:ind w:left="0"/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  <w:r w:rsidRPr="00D22E56"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  <w:t>Fourth District</w:t>
                            </w:r>
                          </w:p>
                          <w:p w:rsidR="00620EE4" w:rsidRPr="00D22E56" w:rsidRDefault="00620EE4" w:rsidP="00453D83">
                            <w:pPr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</w:pPr>
                            <w:r w:rsidRPr="00D22E56"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  <w:t xml:space="preserve">Michael D. </w:t>
                            </w:r>
                            <w:proofErr w:type="spellStart"/>
                            <w:r w:rsidRPr="00D22E56">
                              <w:rPr>
                                <w:rFonts w:ascii="Futura" w:hAnsi="Futura"/>
                                <w:sz w:val="12"/>
                                <w:szCs w:val="12"/>
                              </w:rPr>
                              <w:t>Antonovich</w:t>
                            </w:r>
                            <w:proofErr w:type="spellEnd"/>
                          </w:p>
                          <w:p w:rsidR="00620EE4" w:rsidRPr="00D22E56" w:rsidRDefault="00620EE4" w:rsidP="00453D83">
                            <w:pPr>
                              <w:pStyle w:val="Heading4"/>
                              <w:ind w:left="0"/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  <w:r w:rsidRPr="00D22E56">
                              <w:rPr>
                                <w:rFonts w:ascii="Futura" w:hAnsi="Futura"/>
                                <w:b w:val="0"/>
                                <w:bCs w:val="0"/>
                                <w:sz w:val="12"/>
                                <w:szCs w:val="12"/>
                              </w:rPr>
                              <w:t>Fifth District</w:t>
                            </w:r>
                          </w:p>
                          <w:p w:rsidR="00620EE4" w:rsidRPr="00453D83" w:rsidRDefault="00620EE4">
                            <w:pPr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68pt;margin-top:11.9pt;width:108pt;height:1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" stroked="f">
                <v:textbox>
                  <w:txbxContent>
                    <w:p w:rsidR="00620EE4" w:rsidRPr="00D22E56" w:rsidRDefault="00620EE4" w:rsidP="00453D83">
                      <w:pPr>
                        <w:rPr>
                          <w:rFonts w:ascii="Futura" w:hAnsi="Futura"/>
                          <w:sz w:val="12"/>
                          <w:szCs w:val="12"/>
                        </w:rPr>
                      </w:pPr>
                      <w:r w:rsidRPr="00D22E56">
                        <w:rPr>
                          <w:rFonts w:ascii="Futura" w:hAnsi="Futura"/>
                          <w:sz w:val="12"/>
                          <w:szCs w:val="12"/>
                        </w:rPr>
                        <w:t>BOARD OF SUPERVISORS</w:t>
                      </w:r>
                    </w:p>
                    <w:p w:rsidR="00620EE4" w:rsidRPr="00D22E56" w:rsidRDefault="00620EE4" w:rsidP="00453D83">
                      <w:pPr>
                        <w:ind w:left="86"/>
                        <w:rPr>
                          <w:rFonts w:ascii="Futura" w:hAnsi="Futura"/>
                          <w:sz w:val="12"/>
                          <w:szCs w:val="12"/>
                        </w:rPr>
                      </w:pPr>
                    </w:p>
                    <w:p w:rsidR="00620EE4" w:rsidRPr="00D22E56" w:rsidRDefault="00B33DFB" w:rsidP="00453D83">
                      <w:pPr>
                        <w:rPr>
                          <w:rFonts w:ascii="Futura" w:hAnsi="Futura"/>
                          <w:sz w:val="12"/>
                          <w:szCs w:val="12"/>
                        </w:rPr>
                      </w:pPr>
                      <w:r>
                        <w:rPr>
                          <w:rFonts w:ascii="Futura" w:hAnsi="Futura"/>
                          <w:sz w:val="12"/>
                          <w:szCs w:val="12"/>
                        </w:rPr>
                        <w:t>Hilda Solis</w:t>
                      </w:r>
                    </w:p>
                    <w:p w:rsidR="00620EE4" w:rsidRPr="00D22E56" w:rsidRDefault="00620EE4" w:rsidP="00453D83">
                      <w:pPr>
                        <w:pStyle w:val="Heading4"/>
                        <w:spacing w:after="60"/>
                        <w:ind w:left="0"/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</w:pPr>
                      <w:r w:rsidRPr="00D22E56"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  <w:t>First District</w:t>
                      </w:r>
                    </w:p>
                    <w:p w:rsidR="00620EE4" w:rsidRPr="00D22E56" w:rsidRDefault="00620EE4" w:rsidP="00453D83">
                      <w:pPr>
                        <w:rPr>
                          <w:rFonts w:ascii="Futura" w:hAnsi="Futura"/>
                          <w:sz w:val="12"/>
                          <w:szCs w:val="12"/>
                        </w:rPr>
                      </w:pPr>
                      <w:r>
                        <w:rPr>
                          <w:rFonts w:ascii="Futura" w:hAnsi="Futura"/>
                          <w:sz w:val="12"/>
                          <w:szCs w:val="12"/>
                        </w:rPr>
                        <w:t>Mark Ridley-Thomas</w:t>
                      </w:r>
                    </w:p>
                    <w:p w:rsidR="00620EE4" w:rsidRPr="00D22E56" w:rsidRDefault="00620EE4" w:rsidP="00453D83">
                      <w:pPr>
                        <w:pStyle w:val="Heading4"/>
                        <w:spacing w:after="60"/>
                        <w:ind w:left="0"/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</w:pPr>
                      <w:r w:rsidRPr="00D22E56"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  <w:t>Second District</w:t>
                      </w:r>
                    </w:p>
                    <w:p w:rsidR="00620EE4" w:rsidRPr="00D22E56" w:rsidRDefault="00B33DFB" w:rsidP="00453D83">
                      <w:pPr>
                        <w:rPr>
                          <w:rFonts w:ascii="Futura" w:hAnsi="Futura"/>
                          <w:sz w:val="12"/>
                          <w:szCs w:val="12"/>
                        </w:rPr>
                      </w:pPr>
                      <w:r>
                        <w:rPr>
                          <w:rFonts w:ascii="Futura" w:hAnsi="Futura"/>
                          <w:sz w:val="12"/>
                          <w:szCs w:val="12"/>
                        </w:rPr>
                        <w:t xml:space="preserve">Sheila </w:t>
                      </w:r>
                      <w:proofErr w:type="spellStart"/>
                      <w:r>
                        <w:rPr>
                          <w:rFonts w:ascii="Futura" w:hAnsi="Futura"/>
                          <w:sz w:val="12"/>
                          <w:szCs w:val="12"/>
                        </w:rPr>
                        <w:t>Kuehl</w:t>
                      </w:r>
                      <w:proofErr w:type="spellEnd"/>
                    </w:p>
                    <w:p w:rsidR="00620EE4" w:rsidRPr="00D22E56" w:rsidRDefault="00620EE4" w:rsidP="00453D83">
                      <w:pPr>
                        <w:pStyle w:val="Heading4"/>
                        <w:spacing w:after="60"/>
                        <w:ind w:left="0"/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</w:pPr>
                      <w:r w:rsidRPr="00D22E56"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  <w:t>Third District</w:t>
                      </w:r>
                    </w:p>
                    <w:p w:rsidR="00620EE4" w:rsidRPr="00D22E56" w:rsidRDefault="00620EE4" w:rsidP="00453D83">
                      <w:pPr>
                        <w:rPr>
                          <w:rFonts w:ascii="Futura" w:hAnsi="Futura"/>
                          <w:sz w:val="12"/>
                          <w:szCs w:val="12"/>
                        </w:rPr>
                      </w:pPr>
                      <w:r w:rsidRPr="00D22E56">
                        <w:rPr>
                          <w:rFonts w:ascii="Futura" w:hAnsi="Futura"/>
                          <w:sz w:val="12"/>
                          <w:szCs w:val="12"/>
                        </w:rPr>
                        <w:t xml:space="preserve">Don </w:t>
                      </w:r>
                      <w:proofErr w:type="spellStart"/>
                      <w:r w:rsidRPr="00D22E56">
                        <w:rPr>
                          <w:rFonts w:ascii="Futura" w:hAnsi="Futura"/>
                          <w:sz w:val="12"/>
                          <w:szCs w:val="12"/>
                        </w:rPr>
                        <w:t>Knabe</w:t>
                      </w:r>
                      <w:proofErr w:type="spellEnd"/>
                    </w:p>
                    <w:p w:rsidR="00620EE4" w:rsidRPr="00D22E56" w:rsidRDefault="00620EE4" w:rsidP="00453D83">
                      <w:pPr>
                        <w:pStyle w:val="Heading4"/>
                        <w:spacing w:after="60"/>
                        <w:ind w:left="0"/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</w:pPr>
                      <w:r w:rsidRPr="00D22E56"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  <w:t>Fourth District</w:t>
                      </w:r>
                    </w:p>
                    <w:p w:rsidR="00620EE4" w:rsidRPr="00D22E56" w:rsidRDefault="00620EE4" w:rsidP="00453D83">
                      <w:pPr>
                        <w:rPr>
                          <w:rFonts w:ascii="Futura" w:hAnsi="Futura"/>
                          <w:sz w:val="12"/>
                          <w:szCs w:val="12"/>
                        </w:rPr>
                      </w:pPr>
                      <w:r w:rsidRPr="00D22E56">
                        <w:rPr>
                          <w:rFonts w:ascii="Futura" w:hAnsi="Futura"/>
                          <w:sz w:val="12"/>
                          <w:szCs w:val="12"/>
                        </w:rPr>
                        <w:t xml:space="preserve">Michael D. </w:t>
                      </w:r>
                      <w:proofErr w:type="spellStart"/>
                      <w:r w:rsidRPr="00D22E56">
                        <w:rPr>
                          <w:rFonts w:ascii="Futura" w:hAnsi="Futura"/>
                          <w:sz w:val="12"/>
                          <w:szCs w:val="12"/>
                        </w:rPr>
                        <w:t>Antonovich</w:t>
                      </w:r>
                      <w:proofErr w:type="spellEnd"/>
                    </w:p>
                    <w:p w:rsidR="00620EE4" w:rsidRPr="00D22E56" w:rsidRDefault="00620EE4" w:rsidP="00453D83">
                      <w:pPr>
                        <w:pStyle w:val="Heading4"/>
                        <w:ind w:left="0"/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</w:pPr>
                      <w:r w:rsidRPr="00D22E56">
                        <w:rPr>
                          <w:rFonts w:ascii="Futura" w:hAnsi="Futura"/>
                          <w:b w:val="0"/>
                          <w:bCs w:val="0"/>
                          <w:sz w:val="12"/>
                          <w:szCs w:val="12"/>
                        </w:rPr>
                        <w:t>Fifth District</w:t>
                      </w:r>
                    </w:p>
                    <w:p w:rsidR="00620EE4" w:rsidRPr="00453D83" w:rsidRDefault="00620EE4">
                      <w:pPr>
                        <w:rPr>
                          <w:b w:val="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2E8A" w:rsidRPr="00CA1208" w:rsidRDefault="003E2E8A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3E2E8A" w:rsidRPr="00CA1208" w:rsidRDefault="003E2E8A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3E2E8A" w:rsidRPr="00CA1208" w:rsidRDefault="003E2E8A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3E2E8A" w:rsidRPr="00CA1208" w:rsidRDefault="003E2E8A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3E2E8A" w:rsidRPr="00CA1208" w:rsidRDefault="003E2E8A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3E2E8A" w:rsidRPr="00CA1208" w:rsidRDefault="003E2E8A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3E2E8A" w:rsidRPr="00CA1208" w:rsidRDefault="003E2E8A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3E2E8A" w:rsidRPr="00CA1208" w:rsidRDefault="003E2E8A" w:rsidP="00453D83">
      <w:pPr>
        <w:ind w:left="840"/>
        <w:rPr>
          <w:rFonts w:ascii="Times New Roman" w:hAnsi="Times New Roman"/>
          <w:b w:val="0"/>
          <w:bCs w:val="0"/>
          <w:sz w:val="20"/>
          <w:szCs w:val="20"/>
        </w:rPr>
      </w:pPr>
    </w:p>
    <w:p w:rsidR="000D41A0" w:rsidRPr="00CA1208" w:rsidRDefault="000D41A0" w:rsidP="000D41A0">
      <w:pPr>
        <w:rPr>
          <w:rFonts w:ascii="Times New Roman" w:hAnsi="Times New Roman"/>
          <w:b w:val="0"/>
          <w:bCs w:val="0"/>
          <w:sz w:val="20"/>
          <w:szCs w:val="20"/>
        </w:rPr>
        <w:sectPr w:rsidR="000D41A0" w:rsidRPr="00CA1208" w:rsidSect="003850BF">
          <w:pgSz w:w="12240" w:h="15840" w:code="1"/>
          <w:pgMar w:top="432" w:right="288" w:bottom="288" w:left="432" w:header="720" w:footer="720" w:gutter="0"/>
          <w:cols w:space="720"/>
          <w:docGrid w:linePitch="360"/>
        </w:sectPr>
      </w:pPr>
    </w:p>
    <w:p w:rsidR="00CA1208" w:rsidRDefault="00CA1208" w:rsidP="00CA1208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CA1208" w:rsidRDefault="00CA1208" w:rsidP="00CA1208">
      <w:pPr>
        <w:rPr>
          <w:rFonts w:ascii="Times New Roman" w:hAnsi="Times New Roman"/>
          <w:b w:val="0"/>
          <w:bCs w:val="0"/>
          <w:sz w:val="20"/>
          <w:szCs w:val="20"/>
        </w:rPr>
      </w:pPr>
    </w:p>
    <w:p w:rsidR="00E82C96" w:rsidRDefault="00E82C96" w:rsidP="00CA1208">
      <w:pPr>
        <w:rPr>
          <w:rFonts w:ascii="Arial" w:hAnsi="Arial" w:cs="Arial"/>
          <w:b w:val="0"/>
          <w:bCs w:val="0"/>
          <w:sz w:val="20"/>
          <w:szCs w:val="20"/>
        </w:rPr>
      </w:pPr>
    </w:p>
    <w:p w:rsidR="007423D3" w:rsidRPr="0012236D" w:rsidRDefault="007423D3" w:rsidP="007423D3">
      <w:pPr>
        <w:ind w:right="1080"/>
        <w:rPr>
          <w:sz w:val="22"/>
        </w:rPr>
      </w:pPr>
      <w:r w:rsidRPr="0012236D">
        <w:rPr>
          <w:sz w:val="22"/>
        </w:rPr>
        <w:t xml:space="preserve">DATE: </w:t>
      </w:r>
      <w:r w:rsidRPr="0012236D">
        <w:rPr>
          <w:sz w:val="22"/>
        </w:rPr>
        <w:tab/>
        <w:t xml:space="preserve">  </w:t>
      </w:r>
      <w:r w:rsidR="00DC2AB0" w:rsidRPr="0012236D">
        <w:rPr>
          <w:sz w:val="22"/>
        </w:rPr>
        <w:fldChar w:fldCharType="begin"/>
      </w:r>
      <w:r w:rsidRPr="0012236D">
        <w:rPr>
          <w:sz w:val="22"/>
        </w:rPr>
        <w:instrText xml:space="preserve"> DATE \@ "MMMM d, yyyy" </w:instrText>
      </w:r>
      <w:r w:rsidR="00DC2AB0" w:rsidRPr="0012236D">
        <w:rPr>
          <w:sz w:val="22"/>
        </w:rPr>
        <w:fldChar w:fldCharType="separate"/>
      </w:r>
      <w:r w:rsidR="00B33DFB">
        <w:rPr>
          <w:noProof/>
          <w:sz w:val="22"/>
        </w:rPr>
        <w:t>January 13, 2015</w:t>
      </w:r>
      <w:r w:rsidR="00DC2AB0" w:rsidRPr="0012236D">
        <w:rPr>
          <w:sz w:val="22"/>
        </w:rPr>
        <w:fldChar w:fldCharType="end"/>
      </w:r>
      <w:r w:rsidRPr="0012236D">
        <w:rPr>
          <w:sz w:val="22"/>
        </w:rPr>
        <w:tab/>
      </w:r>
      <w:r w:rsidRPr="0012236D">
        <w:rPr>
          <w:sz w:val="22"/>
        </w:rPr>
        <w:tab/>
      </w:r>
      <w:r w:rsidRPr="0012236D">
        <w:rPr>
          <w:sz w:val="22"/>
        </w:rPr>
        <w:tab/>
      </w:r>
    </w:p>
    <w:p w:rsidR="007423D3" w:rsidRPr="0012236D" w:rsidRDefault="007423D3" w:rsidP="007423D3">
      <w:pPr>
        <w:ind w:right="1080"/>
        <w:rPr>
          <w:sz w:val="22"/>
        </w:rPr>
      </w:pPr>
    </w:p>
    <w:p w:rsidR="007423D3" w:rsidRPr="0012236D" w:rsidRDefault="007423D3" w:rsidP="007423D3">
      <w:pPr>
        <w:ind w:right="1080"/>
        <w:rPr>
          <w:sz w:val="22"/>
        </w:rPr>
      </w:pPr>
      <w:r w:rsidRPr="0012236D">
        <w:rPr>
          <w:sz w:val="22"/>
        </w:rPr>
        <w:t>TO:</w:t>
      </w:r>
      <w:r w:rsidRPr="0012236D">
        <w:rPr>
          <w:sz w:val="22"/>
        </w:rPr>
        <w:tab/>
        <w:t xml:space="preserve">  Medical Records </w:t>
      </w:r>
    </w:p>
    <w:p w:rsidR="007423D3" w:rsidRPr="0012236D" w:rsidRDefault="007423D3" w:rsidP="007423D3">
      <w:pPr>
        <w:ind w:right="1080" w:firstLine="720"/>
        <w:rPr>
          <w:sz w:val="22"/>
        </w:rPr>
      </w:pPr>
      <w:r w:rsidRPr="0012236D">
        <w:rPr>
          <w:sz w:val="22"/>
        </w:rPr>
        <w:t xml:space="preserve">            </w:t>
      </w:r>
    </w:p>
    <w:p w:rsidR="00B974BB" w:rsidRDefault="007423D3" w:rsidP="007423D3">
      <w:pPr>
        <w:tabs>
          <w:tab w:val="left" w:pos="2340"/>
        </w:tabs>
        <w:ind w:right="1080"/>
        <w:rPr>
          <w:sz w:val="22"/>
          <w:lang w:val="fr-FR"/>
        </w:rPr>
      </w:pPr>
      <w:r w:rsidRPr="0012236D">
        <w:rPr>
          <w:sz w:val="22"/>
          <w:lang w:val="fr-FR"/>
        </w:rPr>
        <w:t>FROM</w:t>
      </w:r>
      <w:r w:rsidR="00B974BB" w:rsidRPr="0012236D">
        <w:rPr>
          <w:sz w:val="22"/>
          <w:lang w:val="fr-FR"/>
        </w:rPr>
        <w:t>:</w:t>
      </w:r>
    </w:p>
    <w:p w:rsidR="007423D3" w:rsidRDefault="007423D3" w:rsidP="007423D3">
      <w:pPr>
        <w:tabs>
          <w:tab w:val="left" w:pos="2340"/>
        </w:tabs>
        <w:ind w:right="1080"/>
        <w:rPr>
          <w:b w:val="0"/>
          <w:sz w:val="22"/>
          <w:lang w:val="fr-FR"/>
        </w:rPr>
      </w:pPr>
      <w:r>
        <w:rPr>
          <w:b w:val="0"/>
          <w:sz w:val="22"/>
          <w:lang w:val="fr-FR"/>
        </w:rPr>
        <w:tab/>
      </w:r>
      <w:r>
        <w:rPr>
          <w:b w:val="0"/>
          <w:sz w:val="22"/>
          <w:lang w:val="fr-FR"/>
        </w:rPr>
        <w:tab/>
      </w:r>
    </w:p>
    <w:p w:rsidR="007423D3" w:rsidRPr="0012236D" w:rsidRDefault="007423D3" w:rsidP="007423D3">
      <w:pPr>
        <w:tabs>
          <w:tab w:val="left" w:pos="2340"/>
        </w:tabs>
        <w:ind w:right="1080"/>
        <w:rPr>
          <w:b w:val="0"/>
          <w:sz w:val="22"/>
          <w:lang w:val="fr-FR"/>
        </w:rPr>
      </w:pPr>
    </w:p>
    <w:p w:rsidR="007423D3" w:rsidRPr="0012236D" w:rsidRDefault="007423D3" w:rsidP="007423D3">
      <w:pPr>
        <w:tabs>
          <w:tab w:val="left" w:pos="2340"/>
        </w:tabs>
        <w:ind w:right="1080"/>
        <w:rPr>
          <w:b w:val="0"/>
          <w:sz w:val="22"/>
        </w:rPr>
      </w:pPr>
      <w:r w:rsidRPr="0012236D">
        <w:rPr>
          <w:b w:val="0"/>
          <w:sz w:val="22"/>
        </w:rPr>
        <w:t>SUBJECT: REQUEST FOR MEDICAL/DENTAL INFORMATION</w:t>
      </w:r>
    </w:p>
    <w:p w:rsidR="0012236D" w:rsidRPr="0012236D" w:rsidRDefault="0012236D" w:rsidP="0012236D">
      <w:pPr>
        <w:tabs>
          <w:tab w:val="left" w:pos="2340"/>
        </w:tabs>
        <w:ind w:right="1080"/>
        <w:rPr>
          <w:b w:val="0"/>
        </w:rPr>
      </w:pPr>
    </w:p>
    <w:p w:rsidR="0012236D" w:rsidRPr="0012236D" w:rsidRDefault="0012236D" w:rsidP="0012236D">
      <w:pPr>
        <w:tabs>
          <w:tab w:val="left" w:pos="2340"/>
        </w:tabs>
        <w:ind w:right="1080"/>
        <w:rPr>
          <w:b w:val="0"/>
        </w:rPr>
      </w:pPr>
      <w:r w:rsidRPr="0012236D">
        <w:rPr>
          <w:b w:val="0"/>
        </w:rPr>
        <w:t xml:space="preserve">Patient Name:  </w:t>
      </w:r>
    </w:p>
    <w:p w:rsidR="0012236D" w:rsidRPr="0012236D" w:rsidRDefault="0012236D" w:rsidP="0012236D">
      <w:pPr>
        <w:tabs>
          <w:tab w:val="left" w:pos="2340"/>
        </w:tabs>
        <w:ind w:right="1080"/>
        <w:rPr>
          <w:b w:val="0"/>
        </w:rPr>
      </w:pPr>
      <w:r w:rsidRPr="0012236D">
        <w:rPr>
          <w:b w:val="0"/>
        </w:rPr>
        <w:t xml:space="preserve">Patient DOB:  </w:t>
      </w:r>
    </w:p>
    <w:p w:rsidR="0012236D" w:rsidRPr="0012236D" w:rsidRDefault="0012236D" w:rsidP="00B974BB">
      <w:pPr>
        <w:tabs>
          <w:tab w:val="left" w:pos="720"/>
        </w:tabs>
        <w:rPr>
          <w:b w:val="0"/>
        </w:rPr>
      </w:pPr>
      <w:r w:rsidRPr="0012236D">
        <w:rPr>
          <w:b w:val="0"/>
        </w:rPr>
        <w:t xml:space="preserve">Medical Record: </w:t>
      </w:r>
    </w:p>
    <w:p w:rsidR="0012236D" w:rsidRPr="0012236D" w:rsidRDefault="0012236D" w:rsidP="00B974BB">
      <w:pPr>
        <w:tabs>
          <w:tab w:val="left" w:pos="720"/>
        </w:tabs>
        <w:rPr>
          <w:b w:val="0"/>
          <w:sz w:val="22"/>
        </w:rPr>
      </w:pPr>
      <w:r w:rsidRPr="0012236D">
        <w:rPr>
          <w:b w:val="0"/>
        </w:rPr>
        <w:t xml:space="preserve">Date of Service: </w:t>
      </w:r>
    </w:p>
    <w:p w:rsidR="00E82C96" w:rsidRDefault="00E82C96" w:rsidP="00CA1208">
      <w:pPr>
        <w:rPr>
          <w:rFonts w:ascii="Arial" w:hAnsi="Arial" w:cs="Arial"/>
          <w:b w:val="0"/>
          <w:bCs w:val="0"/>
          <w:sz w:val="20"/>
          <w:szCs w:val="20"/>
        </w:rPr>
      </w:pPr>
      <w:bookmarkStart w:id="0" w:name="_GoBack"/>
      <w:bookmarkEnd w:id="0"/>
    </w:p>
    <w:sectPr w:rsidR="00E82C96" w:rsidSect="00341970">
      <w:type w:val="continuous"/>
      <w:pgSz w:w="12240" w:h="15840" w:code="1"/>
      <w:pgMar w:top="432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Md BT">
    <w:altName w:val="Segoe UI Semibold"/>
    <w:charset w:val="00"/>
    <w:family w:val="swiss"/>
    <w:pitch w:val="variable"/>
    <w:sig w:usb0="00000087" w:usb1="00000000" w:usb2="00000000" w:usb3="00000000" w:csb0="0000001B" w:csb1="00000000"/>
  </w:font>
  <w:font w:name="Futur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40D"/>
    <w:rsid w:val="0003459E"/>
    <w:rsid w:val="000B0F86"/>
    <w:rsid w:val="000C140D"/>
    <w:rsid w:val="000D41A0"/>
    <w:rsid w:val="0012236D"/>
    <w:rsid w:val="0013467E"/>
    <w:rsid w:val="0018639E"/>
    <w:rsid w:val="001C1D7C"/>
    <w:rsid w:val="00213740"/>
    <w:rsid w:val="002373A7"/>
    <w:rsid w:val="00270A31"/>
    <w:rsid w:val="002E18E3"/>
    <w:rsid w:val="00303278"/>
    <w:rsid w:val="003072BD"/>
    <w:rsid w:val="0033030D"/>
    <w:rsid w:val="00334A0D"/>
    <w:rsid w:val="00341970"/>
    <w:rsid w:val="003850BF"/>
    <w:rsid w:val="003B0AF8"/>
    <w:rsid w:val="003C47AB"/>
    <w:rsid w:val="003E2E8A"/>
    <w:rsid w:val="003E5DDC"/>
    <w:rsid w:val="00401EEA"/>
    <w:rsid w:val="00437CC7"/>
    <w:rsid w:val="00453D83"/>
    <w:rsid w:val="004C206D"/>
    <w:rsid w:val="004D0C85"/>
    <w:rsid w:val="004F4720"/>
    <w:rsid w:val="0051171D"/>
    <w:rsid w:val="00525312"/>
    <w:rsid w:val="00543D96"/>
    <w:rsid w:val="005922E2"/>
    <w:rsid w:val="00620EE4"/>
    <w:rsid w:val="00646B46"/>
    <w:rsid w:val="006A706C"/>
    <w:rsid w:val="006D0FA0"/>
    <w:rsid w:val="006E50B0"/>
    <w:rsid w:val="007241E9"/>
    <w:rsid w:val="007320EF"/>
    <w:rsid w:val="00733820"/>
    <w:rsid w:val="007423D3"/>
    <w:rsid w:val="007F575D"/>
    <w:rsid w:val="00827534"/>
    <w:rsid w:val="00856583"/>
    <w:rsid w:val="00865286"/>
    <w:rsid w:val="00867820"/>
    <w:rsid w:val="008B6547"/>
    <w:rsid w:val="008B7630"/>
    <w:rsid w:val="009465CF"/>
    <w:rsid w:val="00961FA2"/>
    <w:rsid w:val="009A290B"/>
    <w:rsid w:val="00A22483"/>
    <w:rsid w:val="00AA2270"/>
    <w:rsid w:val="00AC1F6E"/>
    <w:rsid w:val="00AE171B"/>
    <w:rsid w:val="00B17890"/>
    <w:rsid w:val="00B33DFB"/>
    <w:rsid w:val="00B527BF"/>
    <w:rsid w:val="00B5646A"/>
    <w:rsid w:val="00B809DC"/>
    <w:rsid w:val="00B974BB"/>
    <w:rsid w:val="00BA54D8"/>
    <w:rsid w:val="00BE68EB"/>
    <w:rsid w:val="00C0433C"/>
    <w:rsid w:val="00C17A73"/>
    <w:rsid w:val="00C41C5B"/>
    <w:rsid w:val="00CA1208"/>
    <w:rsid w:val="00CE12F3"/>
    <w:rsid w:val="00D13900"/>
    <w:rsid w:val="00DA2C60"/>
    <w:rsid w:val="00DA2F7F"/>
    <w:rsid w:val="00DC2AB0"/>
    <w:rsid w:val="00DD03CF"/>
    <w:rsid w:val="00DF7F35"/>
    <w:rsid w:val="00E67402"/>
    <w:rsid w:val="00E737CC"/>
    <w:rsid w:val="00E82C96"/>
    <w:rsid w:val="00E87BCE"/>
    <w:rsid w:val="00E94CB3"/>
    <w:rsid w:val="00E97B7B"/>
    <w:rsid w:val="00EC2BCC"/>
    <w:rsid w:val="00F248B2"/>
    <w:rsid w:val="00F77898"/>
    <w:rsid w:val="00FC2003"/>
    <w:rsid w:val="00FC2AC1"/>
    <w:rsid w:val="00FD0DB5"/>
    <w:rsid w:val="00FF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7CC7"/>
    <w:rPr>
      <w:rFonts w:ascii="Futura Md BT" w:hAnsi="Futura Md BT"/>
      <w:b/>
      <w:bCs/>
      <w:sz w:val="24"/>
      <w:szCs w:val="24"/>
    </w:rPr>
  </w:style>
  <w:style w:type="paragraph" w:styleId="Heading1">
    <w:name w:val="heading 1"/>
    <w:basedOn w:val="Normal"/>
    <w:next w:val="Normal"/>
    <w:qFormat/>
    <w:rsid w:val="00437CC7"/>
    <w:pPr>
      <w:keepNext/>
      <w:outlineLvl w:val="0"/>
    </w:pPr>
    <w:rPr>
      <w:rFonts w:ascii="Futura" w:hAnsi="Futura"/>
      <w:b w:val="0"/>
      <w:bCs w:val="0"/>
    </w:rPr>
  </w:style>
  <w:style w:type="paragraph" w:styleId="Heading2">
    <w:name w:val="heading 2"/>
    <w:basedOn w:val="Normal"/>
    <w:next w:val="Normal"/>
    <w:qFormat/>
    <w:rsid w:val="00437CC7"/>
    <w:pPr>
      <w:keepNext/>
      <w:spacing w:line="240" w:lineRule="exact"/>
      <w:outlineLvl w:val="1"/>
    </w:pPr>
    <w:rPr>
      <w:rFonts w:ascii="Futura Bk BT" w:hAnsi="Futura Bk BT"/>
      <w:sz w:val="14"/>
    </w:rPr>
  </w:style>
  <w:style w:type="paragraph" w:styleId="Heading3">
    <w:name w:val="heading 3"/>
    <w:basedOn w:val="Normal"/>
    <w:next w:val="Normal"/>
    <w:qFormat/>
    <w:rsid w:val="00437CC7"/>
    <w:pPr>
      <w:keepNext/>
      <w:outlineLvl w:val="2"/>
    </w:pPr>
  </w:style>
  <w:style w:type="paragraph" w:styleId="Heading4">
    <w:name w:val="heading 4"/>
    <w:basedOn w:val="Normal"/>
    <w:next w:val="Normal"/>
    <w:qFormat/>
    <w:rsid w:val="00437CC7"/>
    <w:pPr>
      <w:keepNext/>
      <w:ind w:left="86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437CC7"/>
    <w:pPr>
      <w:keepNext/>
      <w:ind w:left="86"/>
      <w:outlineLvl w:val="4"/>
    </w:pPr>
    <w:rPr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437CC7"/>
    <w:pPr>
      <w:widowControl w:val="0"/>
      <w:ind w:left="720" w:right="720"/>
      <w:jc w:val="center"/>
    </w:pPr>
    <w:rPr>
      <w:rFonts w:ascii="Times New Roman" w:hAnsi="Times New Roman"/>
      <w:bCs w:val="0"/>
      <w:snapToGrid w:val="0"/>
      <w:sz w:val="32"/>
      <w:szCs w:val="20"/>
    </w:rPr>
  </w:style>
  <w:style w:type="character" w:styleId="Hyperlink">
    <w:name w:val="Hyperlink"/>
    <w:rsid w:val="00437CC7"/>
    <w:rPr>
      <w:color w:val="0000FF"/>
      <w:u w:val="single"/>
    </w:rPr>
  </w:style>
  <w:style w:type="character" w:styleId="Emphasis">
    <w:name w:val="Emphasis"/>
    <w:uiPriority w:val="20"/>
    <w:qFormat/>
    <w:rsid w:val="00BA54D8"/>
    <w:rPr>
      <w:i/>
      <w:iCs/>
    </w:rPr>
  </w:style>
  <w:style w:type="character" w:customStyle="1" w:styleId="Heading5Char">
    <w:name w:val="Heading 5 Char"/>
    <w:link w:val="Heading5"/>
    <w:rsid w:val="00CA1208"/>
    <w:rPr>
      <w:rFonts w:ascii="Futura Md BT" w:hAnsi="Futura Md BT"/>
      <w:b/>
      <w:bCs/>
      <w:sz w:val="16"/>
      <w:szCs w:val="24"/>
    </w:rPr>
  </w:style>
  <w:style w:type="paragraph" w:styleId="BalloonText">
    <w:name w:val="Balloon Text"/>
    <w:basedOn w:val="Normal"/>
    <w:link w:val="BalloonTextChar"/>
    <w:rsid w:val="007423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23D3"/>
    <w:rPr>
      <w:rFonts w:ascii="Tahoma" w:hAnsi="Tahoma" w:cs="Tahoma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7CC7"/>
    <w:rPr>
      <w:rFonts w:ascii="Futura Md BT" w:hAnsi="Futura Md BT"/>
      <w:b/>
      <w:bCs/>
      <w:sz w:val="24"/>
      <w:szCs w:val="24"/>
    </w:rPr>
  </w:style>
  <w:style w:type="paragraph" w:styleId="Heading1">
    <w:name w:val="heading 1"/>
    <w:basedOn w:val="Normal"/>
    <w:next w:val="Normal"/>
    <w:qFormat/>
    <w:rsid w:val="00437CC7"/>
    <w:pPr>
      <w:keepNext/>
      <w:outlineLvl w:val="0"/>
    </w:pPr>
    <w:rPr>
      <w:rFonts w:ascii="Futura" w:hAnsi="Futura"/>
      <w:b w:val="0"/>
      <w:bCs w:val="0"/>
    </w:rPr>
  </w:style>
  <w:style w:type="paragraph" w:styleId="Heading2">
    <w:name w:val="heading 2"/>
    <w:basedOn w:val="Normal"/>
    <w:next w:val="Normal"/>
    <w:qFormat/>
    <w:rsid w:val="00437CC7"/>
    <w:pPr>
      <w:keepNext/>
      <w:spacing w:line="240" w:lineRule="exact"/>
      <w:outlineLvl w:val="1"/>
    </w:pPr>
    <w:rPr>
      <w:rFonts w:ascii="Futura Bk BT" w:hAnsi="Futura Bk BT"/>
      <w:sz w:val="14"/>
    </w:rPr>
  </w:style>
  <w:style w:type="paragraph" w:styleId="Heading3">
    <w:name w:val="heading 3"/>
    <w:basedOn w:val="Normal"/>
    <w:next w:val="Normal"/>
    <w:qFormat/>
    <w:rsid w:val="00437CC7"/>
    <w:pPr>
      <w:keepNext/>
      <w:outlineLvl w:val="2"/>
    </w:pPr>
  </w:style>
  <w:style w:type="paragraph" w:styleId="Heading4">
    <w:name w:val="heading 4"/>
    <w:basedOn w:val="Normal"/>
    <w:next w:val="Normal"/>
    <w:qFormat/>
    <w:rsid w:val="00437CC7"/>
    <w:pPr>
      <w:keepNext/>
      <w:ind w:left="86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437CC7"/>
    <w:pPr>
      <w:keepNext/>
      <w:ind w:left="86"/>
      <w:outlineLvl w:val="4"/>
    </w:pPr>
    <w:rPr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437CC7"/>
    <w:pPr>
      <w:widowControl w:val="0"/>
      <w:ind w:left="720" w:right="720"/>
      <w:jc w:val="center"/>
    </w:pPr>
    <w:rPr>
      <w:rFonts w:ascii="Times New Roman" w:hAnsi="Times New Roman"/>
      <w:bCs w:val="0"/>
      <w:snapToGrid w:val="0"/>
      <w:sz w:val="32"/>
      <w:szCs w:val="20"/>
    </w:rPr>
  </w:style>
  <w:style w:type="character" w:styleId="Hyperlink">
    <w:name w:val="Hyperlink"/>
    <w:rsid w:val="00437CC7"/>
    <w:rPr>
      <w:color w:val="0000FF"/>
      <w:u w:val="single"/>
    </w:rPr>
  </w:style>
  <w:style w:type="character" w:styleId="Emphasis">
    <w:name w:val="Emphasis"/>
    <w:uiPriority w:val="20"/>
    <w:qFormat/>
    <w:rsid w:val="00BA54D8"/>
    <w:rPr>
      <w:i/>
      <w:iCs/>
    </w:rPr>
  </w:style>
  <w:style w:type="character" w:customStyle="1" w:styleId="Heading5Char">
    <w:name w:val="Heading 5 Char"/>
    <w:link w:val="Heading5"/>
    <w:rsid w:val="00CA1208"/>
    <w:rPr>
      <w:rFonts w:ascii="Futura Md BT" w:hAnsi="Futura Md BT"/>
      <w:b/>
      <w:bCs/>
      <w:sz w:val="16"/>
      <w:szCs w:val="24"/>
    </w:rPr>
  </w:style>
  <w:style w:type="paragraph" w:styleId="BalloonText">
    <w:name w:val="Balloon Text"/>
    <w:basedOn w:val="Normal"/>
    <w:link w:val="BalloonTextChar"/>
    <w:rsid w:val="007423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23D3"/>
    <w:rPr>
      <w:rFonts w:ascii="Tahoma" w:hAnsi="Tahoma" w:cs="Tahoma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ublichealth.lacounty.gov/cms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publichealth.lacounty.gov/cm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moya\Local%20Settings\Temp\Public%20Health%20LTH%20B&amp;W.10.0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Public Health LTH B&amp;W.10.06</Template>
  <TotalTime>3</TotalTime>
  <Pages>1</Pages>
  <Words>22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 CO</Company>
  <LinksUpToDate>false</LinksUpToDate>
  <CharactersWithSpaces>241</CharactersWithSpaces>
  <SharedDoc>false</SharedDoc>
  <HLinks>
    <vt:vector size="6" baseType="variant">
      <vt:variant>
        <vt:i4>1769542</vt:i4>
      </vt:variant>
      <vt:variant>
        <vt:i4>0</vt:i4>
      </vt:variant>
      <vt:variant>
        <vt:i4>0</vt:i4>
      </vt:variant>
      <vt:variant>
        <vt:i4>5</vt:i4>
      </vt:variant>
      <vt:variant>
        <vt:lpwstr>http://www.publichealth.lacounty.gov/cms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User</dc:creator>
  <cp:lastModifiedBy>Daniel</cp:lastModifiedBy>
  <cp:revision>3</cp:revision>
  <cp:lastPrinted>2014-02-04T16:06:00Z</cp:lastPrinted>
  <dcterms:created xsi:type="dcterms:W3CDTF">2014-08-26T17:01:00Z</dcterms:created>
  <dcterms:modified xsi:type="dcterms:W3CDTF">2015-01-13T19:19:00Z</dcterms:modified>
</cp:coreProperties>
</file>